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3C9F2" w14:textId="77777777" w:rsidR="00340C7B" w:rsidRPr="0031456A" w:rsidRDefault="00340C7B" w:rsidP="00340C7B">
      <w:pPr>
        <w:jc w:val="center"/>
        <w:rPr>
          <w:rFonts w:ascii="Arial" w:hAnsi="Arial" w:cs="Arial"/>
          <w:lang w:val="es-ES_tradnl"/>
        </w:rPr>
      </w:pPr>
    </w:p>
    <w:p w14:paraId="3AE73E07" w14:textId="77777777" w:rsidR="00340C7B" w:rsidRPr="0031456A" w:rsidRDefault="00340C7B" w:rsidP="00340C7B">
      <w:pPr>
        <w:jc w:val="center"/>
        <w:rPr>
          <w:rFonts w:ascii="Arial" w:hAnsi="Arial" w:cs="Arial"/>
          <w:b/>
        </w:rPr>
      </w:pPr>
      <w:r w:rsidRPr="0031456A">
        <w:rPr>
          <w:rFonts w:ascii="Arial" w:hAnsi="Arial" w:cs="Arial"/>
          <w:b/>
        </w:rPr>
        <w:t>CERTIFICACIÓN DE HABER PRESTADO SERVICIOS EFECTIVOS</w:t>
      </w:r>
    </w:p>
    <w:p w14:paraId="544368B6" w14:textId="77777777" w:rsidR="00340C7B" w:rsidRPr="0031456A" w:rsidRDefault="00340C7B" w:rsidP="00340C7B">
      <w:pPr>
        <w:jc w:val="center"/>
        <w:rPr>
          <w:rFonts w:ascii="Arial" w:hAnsi="Arial" w:cs="Arial"/>
          <w:b/>
        </w:rPr>
      </w:pPr>
    </w:p>
    <w:p w14:paraId="3914E39C" w14:textId="77777777" w:rsidR="00340C7B" w:rsidRPr="0031456A" w:rsidRDefault="00340C7B" w:rsidP="00340C7B">
      <w:pPr>
        <w:jc w:val="center"/>
        <w:rPr>
          <w:rFonts w:ascii="Arial" w:hAnsi="Arial" w:cs="Arial"/>
        </w:rPr>
      </w:pPr>
      <w:r w:rsidRPr="0031456A">
        <w:rPr>
          <w:rFonts w:ascii="Arial" w:hAnsi="Arial" w:cs="Arial"/>
          <w:b/>
        </w:rPr>
        <w:t>SÓLO PARA FUNCIONARIOS INTERINOS</w:t>
      </w:r>
    </w:p>
    <w:p w14:paraId="716CBB2D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3558F93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71FFB3" w14:textId="77777777" w:rsidR="00340C7B" w:rsidRPr="0031456A" w:rsidRDefault="00455F8A" w:rsidP="000D350C">
      <w:pPr>
        <w:spacing w:line="480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31456A">
        <w:rPr>
          <w:rFonts w:ascii="Arial" w:hAnsi="Arial" w:cs="Arial"/>
          <w:sz w:val="22"/>
          <w:szCs w:val="22"/>
          <w:lang w:val="es-ES_tradnl"/>
        </w:rPr>
        <w:t>D/Dª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……………………………………………………...………………………………………</w:t>
      </w:r>
      <w:r w:rsidRPr="0031456A">
        <w:rPr>
          <w:rFonts w:ascii="Arial" w:hAnsi="Arial" w:cs="Arial"/>
          <w:sz w:val="22"/>
          <w:szCs w:val="22"/>
          <w:lang w:val="es-ES_tradnl"/>
        </w:rPr>
        <w:t xml:space="preserve">, como Director/a 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del Centro ………</w:t>
      </w:r>
      <w:proofErr w:type="gramStart"/>
      <w:r w:rsidR="00340C7B" w:rsidRPr="0031456A">
        <w:rPr>
          <w:rFonts w:ascii="Arial" w:hAnsi="Arial" w:cs="Arial"/>
          <w:sz w:val="22"/>
          <w:szCs w:val="22"/>
          <w:lang w:val="es-ES_tradnl"/>
        </w:rPr>
        <w:t>…....</w:t>
      </w:r>
      <w:proofErr w:type="gramEnd"/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………………………………………………………………………………… certifica que </w:t>
      </w:r>
      <w:r w:rsidRPr="0031456A">
        <w:rPr>
          <w:rFonts w:ascii="Arial" w:hAnsi="Arial" w:cs="Arial"/>
          <w:sz w:val="22"/>
          <w:szCs w:val="22"/>
          <w:lang w:val="es-ES_tradnl"/>
        </w:rPr>
        <w:t>D./Dª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……….................................................</w:t>
      </w:r>
      <w:proofErr w:type="gramStart"/>
      <w:r w:rsidR="00340C7B" w:rsidRPr="0031456A">
        <w:rPr>
          <w:rFonts w:ascii="Arial" w:hAnsi="Arial" w:cs="Arial"/>
          <w:sz w:val="22"/>
          <w:szCs w:val="22"/>
          <w:lang w:val="es-ES_tradnl"/>
        </w:rPr>
        <w:t>…….</w:t>
      </w:r>
      <w:proofErr w:type="gramEnd"/>
      <w:r w:rsidR="00340C7B" w:rsidRPr="0031456A">
        <w:rPr>
          <w:rFonts w:ascii="Arial" w:hAnsi="Arial" w:cs="Arial"/>
          <w:sz w:val="22"/>
          <w:szCs w:val="22"/>
          <w:lang w:val="es-ES_tradnl"/>
        </w:rPr>
        <w:t>.…………………………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…………..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……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…………….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ha prestado, o se encuentra prestando, </w:t>
      </w:r>
      <w:r w:rsidR="00340C7B" w:rsidRPr="0031456A">
        <w:rPr>
          <w:rFonts w:ascii="Arial" w:hAnsi="Arial" w:cs="Arial"/>
          <w:b/>
          <w:sz w:val="22"/>
          <w:szCs w:val="22"/>
          <w:lang w:val="es-ES_tradnl"/>
        </w:rPr>
        <w:t>servicios efectivos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en este Centro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 xml:space="preserve"> d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esde </w:t>
      </w:r>
      <w:r w:rsidR="004B161F">
        <w:rPr>
          <w:rFonts w:ascii="Arial" w:hAnsi="Arial" w:cs="Arial"/>
          <w:sz w:val="22"/>
          <w:szCs w:val="22"/>
          <w:lang w:val="es-ES_tradnl"/>
        </w:rPr>
        <w:t>el día</w:t>
      </w:r>
      <w:proofErr w:type="gramStart"/>
      <w:r w:rsidR="004B161F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.</w:t>
      </w:r>
      <w:proofErr w:type="gramEnd"/>
      <w:r w:rsidR="00340C7B" w:rsidRPr="0031456A">
        <w:rPr>
          <w:rFonts w:ascii="Arial" w:hAnsi="Arial" w:cs="Arial"/>
          <w:sz w:val="22"/>
          <w:szCs w:val="22"/>
          <w:lang w:val="es-ES_tradnl"/>
        </w:rPr>
        <w:t>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/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.…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..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.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/….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.…… hasta</w:t>
      </w:r>
      <w:r w:rsidR="004B161F">
        <w:rPr>
          <w:rFonts w:ascii="Arial" w:hAnsi="Arial" w:cs="Arial"/>
          <w:sz w:val="22"/>
          <w:szCs w:val="22"/>
          <w:lang w:val="es-ES_tradnl"/>
        </w:rPr>
        <w:t xml:space="preserve"> el día</w:t>
      </w:r>
      <w:proofErr w:type="gramStart"/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….</w:t>
      </w:r>
      <w:proofErr w:type="gramEnd"/>
      <w:r w:rsidR="000D350C" w:rsidRPr="0031456A">
        <w:rPr>
          <w:rFonts w:ascii="Arial" w:hAnsi="Arial" w:cs="Arial"/>
          <w:sz w:val="22"/>
          <w:szCs w:val="22"/>
          <w:lang w:val="es-ES_tradnl"/>
        </w:rPr>
        <w:t>…/.….../…..……(*)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y</w:t>
      </w:r>
      <w:r w:rsidR="00EA43E7">
        <w:rPr>
          <w:rFonts w:ascii="Arial" w:hAnsi="Arial" w:cs="Arial"/>
          <w:sz w:val="22"/>
          <w:szCs w:val="22"/>
          <w:lang w:val="es-ES_tradnl"/>
        </w:rPr>
        <w:t>,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para que así conste</w:t>
      </w:r>
      <w:r w:rsidR="00EA43E7">
        <w:rPr>
          <w:rFonts w:ascii="Arial" w:hAnsi="Arial" w:cs="Arial"/>
          <w:sz w:val="22"/>
          <w:szCs w:val="22"/>
          <w:lang w:val="es-ES_tradnl"/>
        </w:rPr>
        <w:t>,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lo firmo en ………………………………………...……………, a ……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>. de ………………………………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</w:t>
      </w:r>
      <w:r w:rsidR="00340C7B" w:rsidRPr="0031456A">
        <w:rPr>
          <w:rFonts w:ascii="Arial" w:hAnsi="Arial" w:cs="Arial"/>
          <w:sz w:val="22"/>
          <w:szCs w:val="22"/>
          <w:lang w:val="es-ES_tradnl"/>
        </w:rPr>
        <w:t xml:space="preserve"> de 20…</w:t>
      </w:r>
      <w:r w:rsidR="000D350C" w:rsidRPr="0031456A">
        <w:rPr>
          <w:rFonts w:ascii="Arial" w:hAnsi="Arial" w:cs="Arial"/>
          <w:sz w:val="22"/>
          <w:szCs w:val="22"/>
          <w:lang w:val="es-ES_tradnl"/>
        </w:rPr>
        <w:t>…….</w:t>
      </w:r>
    </w:p>
    <w:p w14:paraId="146B5544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4B2C002" w14:textId="77777777" w:rsidR="000D350C" w:rsidRPr="0031456A" w:rsidRDefault="000D350C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7CF04F" w14:textId="77777777" w:rsidR="000D350C" w:rsidRPr="0031456A" w:rsidRDefault="000D350C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C1BC99C" w14:textId="3B4D6B2B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31456A">
        <w:rPr>
          <w:rFonts w:ascii="Arial" w:hAnsi="Arial" w:cs="Arial"/>
          <w:sz w:val="22"/>
          <w:szCs w:val="22"/>
          <w:lang w:val="es-ES_tradnl"/>
        </w:rPr>
        <w:tab/>
      </w:r>
      <w:r w:rsidRPr="0031456A">
        <w:rPr>
          <w:rFonts w:ascii="Arial" w:hAnsi="Arial" w:cs="Arial"/>
          <w:sz w:val="22"/>
          <w:szCs w:val="22"/>
          <w:lang w:val="es-ES_tradnl"/>
        </w:rPr>
        <w:tab/>
      </w:r>
      <w:r w:rsidRPr="0031456A">
        <w:rPr>
          <w:rFonts w:ascii="Arial" w:hAnsi="Arial" w:cs="Arial"/>
          <w:sz w:val="22"/>
          <w:szCs w:val="22"/>
          <w:lang w:val="es-ES_tradnl"/>
        </w:rPr>
        <w:tab/>
      </w:r>
      <w:r w:rsidRPr="0031456A">
        <w:rPr>
          <w:rFonts w:ascii="Arial" w:hAnsi="Arial" w:cs="Arial"/>
          <w:sz w:val="22"/>
          <w:szCs w:val="22"/>
          <w:lang w:val="es-ES_tradnl"/>
        </w:rPr>
        <w:tab/>
      </w:r>
      <w:r w:rsidRPr="0031456A">
        <w:rPr>
          <w:rFonts w:ascii="Arial" w:hAnsi="Arial" w:cs="Arial"/>
          <w:sz w:val="22"/>
          <w:szCs w:val="22"/>
          <w:lang w:val="es-ES_tradnl"/>
        </w:rPr>
        <w:tab/>
      </w:r>
      <w:r w:rsidRPr="0031456A">
        <w:rPr>
          <w:rFonts w:ascii="Arial" w:hAnsi="Arial" w:cs="Arial"/>
          <w:sz w:val="22"/>
          <w:szCs w:val="22"/>
          <w:lang w:val="es-ES_tradnl"/>
        </w:rPr>
        <w:tab/>
        <w:t>EL</w:t>
      </w:r>
      <w:r w:rsidR="0067689F" w:rsidRPr="0031456A">
        <w:rPr>
          <w:rFonts w:ascii="Arial" w:hAnsi="Arial" w:cs="Arial"/>
          <w:sz w:val="22"/>
          <w:szCs w:val="22"/>
          <w:lang w:val="es-ES_tradnl"/>
        </w:rPr>
        <w:t>/LA DIRECTOR</w:t>
      </w:r>
      <w:r w:rsidR="00455F8A" w:rsidRPr="0031456A">
        <w:rPr>
          <w:rFonts w:ascii="Arial" w:hAnsi="Arial" w:cs="Arial"/>
          <w:sz w:val="22"/>
          <w:szCs w:val="22"/>
          <w:lang w:val="es-ES_tradnl"/>
        </w:rPr>
        <w:t>/A</w:t>
      </w:r>
      <w:r w:rsidRPr="0031456A">
        <w:rPr>
          <w:rFonts w:ascii="Arial" w:hAnsi="Arial" w:cs="Arial"/>
          <w:sz w:val="22"/>
          <w:szCs w:val="22"/>
          <w:lang w:val="es-ES_tradnl"/>
        </w:rPr>
        <w:t xml:space="preserve"> DEL CENTRO</w:t>
      </w:r>
    </w:p>
    <w:p w14:paraId="11124762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54928B0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2AA903F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46CB673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9A03365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1E06676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8C77C43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7F6BD13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FC07E94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C4FD90" w14:textId="77777777" w:rsidR="001A4F0D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40324A" w14:textId="77777777" w:rsidR="00F056B0" w:rsidRPr="0031456A" w:rsidRDefault="00F056B0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D60478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764349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400439B" w14:textId="77777777" w:rsidR="001A4F0D" w:rsidRPr="0031456A" w:rsidRDefault="001A4F0D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92E3CFF" w14:textId="77777777" w:rsidR="009A0C8C" w:rsidRPr="0031456A" w:rsidRDefault="009A0C8C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DE6B225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64CEF10" w14:textId="77777777" w:rsidR="00340C7B" w:rsidRPr="0031456A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07C0670" w14:textId="6E047B85" w:rsidR="00340C7B" w:rsidRPr="00B035DF" w:rsidRDefault="00340C7B" w:rsidP="00340C7B">
      <w:pPr>
        <w:spacing w:line="288" w:lineRule="auto"/>
        <w:jc w:val="both"/>
        <w:rPr>
          <w:rFonts w:ascii="Arial" w:hAnsi="Arial" w:cs="Arial"/>
          <w:sz w:val="22"/>
          <w:szCs w:val="22"/>
          <w:lang w:val="es-ES_tradnl"/>
        </w:rPr>
      </w:pPr>
      <w:r w:rsidRPr="00473AD4">
        <w:rPr>
          <w:rFonts w:ascii="Arial" w:hAnsi="Arial" w:cs="Arial"/>
          <w:sz w:val="22"/>
          <w:szCs w:val="22"/>
          <w:lang w:val="es-ES_tradnl"/>
        </w:rPr>
        <w:t>(*) Para los nombramientos hasta el final del curso</w:t>
      </w:r>
      <w:r w:rsidR="00E51C11" w:rsidRPr="00473AD4">
        <w:rPr>
          <w:rFonts w:ascii="Arial" w:hAnsi="Arial" w:cs="Arial"/>
          <w:sz w:val="22"/>
          <w:szCs w:val="22"/>
          <w:lang w:val="es-ES_tradnl"/>
        </w:rPr>
        <w:t xml:space="preserve"> escolar, se indicará 30/06/202</w:t>
      </w:r>
      <w:r w:rsidR="00AE158F" w:rsidRPr="00473AD4">
        <w:rPr>
          <w:rFonts w:ascii="Arial" w:hAnsi="Arial" w:cs="Arial"/>
          <w:sz w:val="22"/>
          <w:szCs w:val="22"/>
          <w:lang w:val="es-ES_tradnl"/>
        </w:rPr>
        <w:t>6</w:t>
      </w:r>
    </w:p>
    <w:p w14:paraId="710FD76B" w14:textId="77777777" w:rsidR="001F0508" w:rsidRPr="00340C7B" w:rsidRDefault="001F0508" w:rsidP="00340C7B">
      <w:pPr>
        <w:rPr>
          <w:szCs w:val="16"/>
        </w:rPr>
      </w:pPr>
    </w:p>
    <w:sectPr w:rsidR="001F0508" w:rsidRPr="00340C7B" w:rsidSect="00B87993">
      <w:headerReference w:type="default" r:id="rId10"/>
      <w:footerReference w:type="default" r:id="rId11"/>
      <w:pgSz w:w="11906" w:h="16838"/>
      <w:pgMar w:top="2552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DD1C9" w14:textId="77777777" w:rsidR="00091663" w:rsidRDefault="00091663">
      <w:r>
        <w:separator/>
      </w:r>
    </w:p>
  </w:endnote>
  <w:endnote w:type="continuationSeparator" w:id="0">
    <w:p w14:paraId="6E849C37" w14:textId="77777777" w:rsidR="00091663" w:rsidRDefault="0009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C7404" w14:textId="4EA1058F" w:rsidR="000B0FE8" w:rsidRPr="000B0FE8" w:rsidRDefault="000B0FE8" w:rsidP="000B0FE8">
    <w:pPr>
      <w:tabs>
        <w:tab w:val="left" w:pos="283"/>
        <w:tab w:val="right" w:pos="10206"/>
      </w:tabs>
      <w:autoSpaceDE w:val="0"/>
      <w:autoSpaceDN w:val="0"/>
      <w:adjustRightInd w:val="0"/>
      <w:ind w:right="85"/>
      <w:rPr>
        <w:sz w:val="15"/>
        <w:szCs w:val="15"/>
      </w:rPr>
    </w:pPr>
    <w:r w:rsidRPr="00AC182D">
      <w:rPr>
        <w:rFonts w:ascii="Arial" w:hAnsi="Arial" w:cs="Arial"/>
        <w:color w:val="000000"/>
        <w:sz w:val="15"/>
        <w:szCs w:val="15"/>
        <w:lang w:val="es-ES_tradnl"/>
      </w:rPr>
      <w:t xml:space="preserve">Página </w: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begin"/>
    </w:r>
    <w:r w:rsidRPr="00F80F60">
      <w:rPr>
        <w:rFonts w:ascii="Arial" w:hAnsi="Arial" w:cs="Arial"/>
        <w:color w:val="000000"/>
        <w:sz w:val="15"/>
        <w:szCs w:val="15"/>
        <w:lang w:val="es-ES_tradnl"/>
      </w:rPr>
      <w:instrText xml:space="preserve"> PAGE   \* MERGEFORMAT </w:instrTex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separate"/>
    </w:r>
    <w:r w:rsidR="00B038D8">
      <w:rPr>
        <w:rFonts w:ascii="Arial" w:hAnsi="Arial" w:cs="Arial"/>
        <w:noProof/>
        <w:color w:val="000000"/>
        <w:sz w:val="15"/>
        <w:szCs w:val="15"/>
        <w:lang w:val="es-ES_tradnl"/>
      </w:rPr>
      <w:t>1</w:t>
    </w:r>
    <w:r w:rsidRPr="00F80F60">
      <w:rPr>
        <w:rFonts w:ascii="Arial" w:hAnsi="Arial" w:cs="Arial"/>
        <w:color w:val="000000"/>
        <w:sz w:val="15"/>
        <w:szCs w:val="15"/>
        <w:lang w:val="es-ES_tradnl"/>
      </w:rPr>
      <w:fldChar w:fldCharType="end"/>
    </w:r>
    <w:r>
      <w:rPr>
        <w:rFonts w:ascii="Arial" w:hAnsi="Arial" w:cs="Arial"/>
        <w:color w:val="000000"/>
        <w:sz w:val="15"/>
        <w:szCs w:val="15"/>
        <w:lang w:val="es-ES_tradnl"/>
      </w:rPr>
      <w:t xml:space="preserve"> de 1</w:t>
    </w:r>
    <w:r w:rsidRPr="00AC182D">
      <w:rPr>
        <w:rFonts w:ascii="Arial" w:hAnsi="Arial" w:cs="Arial"/>
        <w:color w:val="000000"/>
        <w:sz w:val="15"/>
        <w:szCs w:val="15"/>
        <w:lang w:val="es-ES_tradnl"/>
      </w:rPr>
      <w:tab/>
      <w:t xml:space="preserve">Modelo: </w:t>
    </w:r>
    <w:r w:rsidR="00EB080C">
      <w:rPr>
        <w:rFonts w:ascii="Arial" w:hAnsi="Arial" w:cs="Arial"/>
        <w:color w:val="000000"/>
        <w:sz w:val="15"/>
        <w:szCs w:val="15"/>
        <w:lang w:val="es-ES_tradnl"/>
      </w:rPr>
      <w:t>128</w:t>
    </w:r>
    <w:r>
      <w:rPr>
        <w:rFonts w:ascii="Arial" w:hAnsi="Arial" w:cs="Arial"/>
        <w:color w:val="000000"/>
        <w:sz w:val="15"/>
        <w:szCs w:val="15"/>
        <w:lang w:val="es-ES_tradnl"/>
      </w:rPr>
      <w:t>FO</w:t>
    </w:r>
    <w:r w:rsidR="00340C7B">
      <w:rPr>
        <w:rFonts w:ascii="Arial" w:hAnsi="Arial" w:cs="Arial"/>
        <w:color w:val="000000"/>
        <w:sz w:val="15"/>
        <w:szCs w:val="15"/>
        <w:lang w:val="es-ES_tradnl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810D2" w14:textId="77777777" w:rsidR="00091663" w:rsidRDefault="00091663">
      <w:r>
        <w:separator/>
      </w:r>
    </w:p>
  </w:footnote>
  <w:footnote w:type="continuationSeparator" w:id="0">
    <w:p w14:paraId="491D58A2" w14:textId="77777777" w:rsidR="00091663" w:rsidRDefault="00091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12441" w14:textId="77777777" w:rsidR="00CD7EBF" w:rsidRDefault="00CD7EBF" w:rsidP="00CD7EBF">
    <w:pPr>
      <w:pStyle w:val="Encabezado"/>
    </w:pPr>
  </w:p>
  <w:p w14:paraId="57689F50" w14:textId="77777777" w:rsidR="00CD7EBF" w:rsidRPr="00C44146" w:rsidRDefault="00CD7EBF" w:rsidP="00CD7EBF">
    <w:pPr>
      <w:pStyle w:val="Encabezado"/>
    </w:pPr>
  </w:p>
  <w:p w14:paraId="63B4A7C3" w14:textId="77777777" w:rsidR="007962A5" w:rsidRPr="00CD7EBF" w:rsidRDefault="007962A5" w:rsidP="00CD7E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37AA17E"/>
    <w:lvl w:ilvl="0">
      <w:numFmt w:val="bullet"/>
      <w:lvlText w:val="*"/>
      <w:lvlJc w:val="left"/>
    </w:lvl>
  </w:abstractNum>
  <w:abstractNum w:abstractNumId="1" w15:restartNumberingAfterBreak="0">
    <w:nsid w:val="0B091003"/>
    <w:multiLevelType w:val="multilevel"/>
    <w:tmpl w:val="DC40FC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12743BE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" w15:restartNumberingAfterBreak="0">
    <w:nsid w:val="11F46B41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 w15:restartNumberingAfterBreak="0">
    <w:nsid w:val="18D8565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AF15842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855D4"/>
    <w:multiLevelType w:val="hybridMultilevel"/>
    <w:tmpl w:val="952C3678"/>
    <w:lvl w:ilvl="0" w:tplc="304AD330">
      <w:start w:val="1"/>
      <w:numFmt w:val="upperLetter"/>
      <w:lvlText w:val="%1)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5E38A5"/>
    <w:multiLevelType w:val="hybridMultilevel"/>
    <w:tmpl w:val="5A0606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630"/>
    <w:multiLevelType w:val="hybridMultilevel"/>
    <w:tmpl w:val="2D0231B8"/>
    <w:lvl w:ilvl="0" w:tplc="8CDAF792"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17634"/>
    <w:multiLevelType w:val="hybridMultilevel"/>
    <w:tmpl w:val="AC7A3A16"/>
    <w:lvl w:ilvl="0" w:tplc="4710BCC6">
      <w:start w:val="1"/>
      <w:numFmt w:val="lowerLetter"/>
      <w:lvlText w:val="%1)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41534F"/>
    <w:multiLevelType w:val="hybridMultilevel"/>
    <w:tmpl w:val="F90CD00A"/>
    <w:lvl w:ilvl="0" w:tplc="03FACA0E">
      <w:start w:val="1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ind w:left="2935" w:hanging="180"/>
      </w:pPr>
    </w:lvl>
    <w:lvl w:ilvl="3" w:tplc="0C0A000F">
      <w:start w:val="1"/>
      <w:numFmt w:val="decimal"/>
      <w:lvlText w:val="%4."/>
      <w:lvlJc w:val="left"/>
      <w:pPr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352F7FC3"/>
    <w:multiLevelType w:val="hybridMultilevel"/>
    <w:tmpl w:val="1988BE5E"/>
    <w:lvl w:ilvl="0" w:tplc="A4AA9AD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D14654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90D2F"/>
    <w:multiLevelType w:val="hybridMultilevel"/>
    <w:tmpl w:val="8640C906"/>
    <w:lvl w:ilvl="0" w:tplc="6826F6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E90018"/>
    <w:multiLevelType w:val="hybridMultilevel"/>
    <w:tmpl w:val="D7683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1A42A6"/>
    <w:multiLevelType w:val="hybridMultilevel"/>
    <w:tmpl w:val="567C552E"/>
    <w:lvl w:ilvl="0" w:tplc="29A0244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6783E86"/>
    <w:multiLevelType w:val="hybridMultilevel"/>
    <w:tmpl w:val="4C20D596"/>
    <w:lvl w:ilvl="0" w:tplc="F0CA3F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654A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5045298"/>
    <w:multiLevelType w:val="hybridMultilevel"/>
    <w:tmpl w:val="C94291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86770"/>
    <w:multiLevelType w:val="multilevel"/>
    <w:tmpl w:val="E5FC992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5E8156D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0137DE8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08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26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62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98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16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060" w:hanging="180"/>
      </w:pPr>
    </w:lvl>
  </w:abstractNum>
  <w:abstractNum w:abstractNumId="22" w15:restartNumberingAfterBreak="0">
    <w:nsid w:val="605738A9"/>
    <w:multiLevelType w:val="hybridMultilevel"/>
    <w:tmpl w:val="8AAEC900"/>
    <w:lvl w:ilvl="0" w:tplc="81DC754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94D98"/>
    <w:multiLevelType w:val="hybridMultilevel"/>
    <w:tmpl w:val="5B7AAA3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431EFE"/>
    <w:multiLevelType w:val="hybridMultilevel"/>
    <w:tmpl w:val="64184F16"/>
    <w:lvl w:ilvl="0" w:tplc="E384E690">
      <w:start w:val="1"/>
      <w:numFmt w:val="ordinal"/>
      <w:lvlText w:val="%1."/>
      <w:lvlJc w:val="left"/>
      <w:pPr>
        <w:ind w:left="256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84" w:hanging="360"/>
      </w:pPr>
    </w:lvl>
    <w:lvl w:ilvl="2" w:tplc="0C0A001B" w:tentative="1">
      <w:start w:val="1"/>
      <w:numFmt w:val="lowerRoman"/>
      <w:lvlText w:val="%3."/>
      <w:lvlJc w:val="right"/>
      <w:pPr>
        <w:ind w:left="4004" w:hanging="180"/>
      </w:pPr>
    </w:lvl>
    <w:lvl w:ilvl="3" w:tplc="0C0A000F" w:tentative="1">
      <w:start w:val="1"/>
      <w:numFmt w:val="decimal"/>
      <w:lvlText w:val="%4."/>
      <w:lvlJc w:val="left"/>
      <w:pPr>
        <w:ind w:left="4724" w:hanging="360"/>
      </w:pPr>
    </w:lvl>
    <w:lvl w:ilvl="4" w:tplc="0C0A0019" w:tentative="1">
      <w:start w:val="1"/>
      <w:numFmt w:val="lowerLetter"/>
      <w:lvlText w:val="%5."/>
      <w:lvlJc w:val="left"/>
      <w:pPr>
        <w:ind w:left="5444" w:hanging="360"/>
      </w:pPr>
    </w:lvl>
    <w:lvl w:ilvl="5" w:tplc="0C0A001B" w:tentative="1">
      <w:start w:val="1"/>
      <w:numFmt w:val="lowerRoman"/>
      <w:lvlText w:val="%6."/>
      <w:lvlJc w:val="right"/>
      <w:pPr>
        <w:ind w:left="6164" w:hanging="180"/>
      </w:pPr>
    </w:lvl>
    <w:lvl w:ilvl="6" w:tplc="0C0A000F" w:tentative="1">
      <w:start w:val="1"/>
      <w:numFmt w:val="decimal"/>
      <w:lvlText w:val="%7."/>
      <w:lvlJc w:val="left"/>
      <w:pPr>
        <w:ind w:left="6884" w:hanging="360"/>
      </w:pPr>
    </w:lvl>
    <w:lvl w:ilvl="7" w:tplc="0C0A0019" w:tentative="1">
      <w:start w:val="1"/>
      <w:numFmt w:val="lowerLetter"/>
      <w:lvlText w:val="%8."/>
      <w:lvlJc w:val="left"/>
      <w:pPr>
        <w:ind w:left="7604" w:hanging="360"/>
      </w:pPr>
    </w:lvl>
    <w:lvl w:ilvl="8" w:tplc="0C0A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25" w15:restartNumberingAfterBreak="0">
    <w:nsid w:val="7597657B"/>
    <w:multiLevelType w:val="multilevel"/>
    <w:tmpl w:val="DEDC2482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3"/>
  </w:num>
  <w:num w:numId="2">
    <w:abstractNumId w:val="4"/>
  </w:num>
  <w:num w:numId="3">
    <w:abstractNumId w:val="20"/>
  </w:num>
  <w:num w:numId="4">
    <w:abstractNumId w:val="17"/>
  </w:num>
  <w:num w:numId="5">
    <w:abstractNumId w:val="5"/>
  </w:num>
  <w:num w:numId="6">
    <w:abstractNumId w:val="12"/>
  </w:num>
  <w:num w:numId="7">
    <w:abstractNumId w:val="14"/>
  </w:num>
  <w:num w:numId="8">
    <w:abstractNumId w:val="18"/>
  </w:num>
  <w:num w:numId="9">
    <w:abstractNumId w:val="0"/>
    <w:lvlOverride w:ilvl="0">
      <w:lvl w:ilvl="0">
        <w:start w:val="1"/>
        <w:numFmt w:val="bullet"/>
        <w:lvlText w:val="-"/>
        <w:legacy w:legacy="1" w:legacySpace="120" w:legacyIndent="360"/>
        <w:lvlJc w:val="left"/>
        <w:pPr>
          <w:ind w:left="1080" w:hanging="360"/>
        </w:pPr>
      </w:lvl>
    </w:lvlOverride>
  </w:num>
  <w:num w:numId="10">
    <w:abstractNumId w:val="22"/>
  </w:num>
  <w:num w:numId="11">
    <w:abstractNumId w:val="21"/>
  </w:num>
  <w:num w:numId="12">
    <w:abstractNumId w:val="3"/>
  </w:num>
  <w:num w:numId="13">
    <w:abstractNumId w:val="25"/>
  </w:num>
  <w:num w:numId="14">
    <w:abstractNumId w:val="1"/>
  </w:num>
  <w:num w:numId="15">
    <w:abstractNumId w:val="19"/>
  </w:num>
  <w:num w:numId="16">
    <w:abstractNumId w:val="16"/>
  </w:num>
  <w:num w:numId="17">
    <w:abstractNumId w:val="9"/>
  </w:num>
  <w:num w:numId="18">
    <w:abstractNumId w:val="23"/>
  </w:num>
  <w:num w:numId="19">
    <w:abstractNumId w:val="11"/>
  </w:num>
  <w:num w:numId="20">
    <w:abstractNumId w:val="10"/>
  </w:num>
  <w:num w:numId="21">
    <w:abstractNumId w:val="7"/>
  </w:num>
  <w:num w:numId="22">
    <w:abstractNumId w:val="24"/>
  </w:num>
  <w:num w:numId="23">
    <w:abstractNumId w:val="8"/>
  </w:num>
  <w:num w:numId="24">
    <w:abstractNumId w:val="2"/>
  </w:num>
  <w:num w:numId="25">
    <w:abstractNumId w:val="6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8DD"/>
    <w:rsid w:val="00004508"/>
    <w:rsid w:val="000427B6"/>
    <w:rsid w:val="00051122"/>
    <w:rsid w:val="000717A3"/>
    <w:rsid w:val="00083477"/>
    <w:rsid w:val="00091663"/>
    <w:rsid w:val="000A05A1"/>
    <w:rsid w:val="000B0FE8"/>
    <w:rsid w:val="000D350C"/>
    <w:rsid w:val="000D595B"/>
    <w:rsid w:val="0010599D"/>
    <w:rsid w:val="00132150"/>
    <w:rsid w:val="0016306B"/>
    <w:rsid w:val="0016644F"/>
    <w:rsid w:val="00174E57"/>
    <w:rsid w:val="00191F56"/>
    <w:rsid w:val="00193CC7"/>
    <w:rsid w:val="001A4F0D"/>
    <w:rsid w:val="001A68B7"/>
    <w:rsid w:val="001B3BE0"/>
    <w:rsid w:val="001B7B47"/>
    <w:rsid w:val="001F0508"/>
    <w:rsid w:val="00233017"/>
    <w:rsid w:val="0028042A"/>
    <w:rsid w:val="002A624D"/>
    <w:rsid w:val="002B0104"/>
    <w:rsid w:val="002D4514"/>
    <w:rsid w:val="002D489B"/>
    <w:rsid w:val="0031367B"/>
    <w:rsid w:val="0031456A"/>
    <w:rsid w:val="00330819"/>
    <w:rsid w:val="00336FA5"/>
    <w:rsid w:val="00340C7B"/>
    <w:rsid w:val="00344650"/>
    <w:rsid w:val="00371941"/>
    <w:rsid w:val="0037613F"/>
    <w:rsid w:val="003A1E55"/>
    <w:rsid w:val="003C1409"/>
    <w:rsid w:val="003D2240"/>
    <w:rsid w:val="003E0F36"/>
    <w:rsid w:val="003E3214"/>
    <w:rsid w:val="003F0661"/>
    <w:rsid w:val="003F1C8E"/>
    <w:rsid w:val="003F35A4"/>
    <w:rsid w:val="003F6F59"/>
    <w:rsid w:val="00455F8A"/>
    <w:rsid w:val="00467B9F"/>
    <w:rsid w:val="00470CDA"/>
    <w:rsid w:val="00473AD4"/>
    <w:rsid w:val="00490E5E"/>
    <w:rsid w:val="004A08DD"/>
    <w:rsid w:val="004A473B"/>
    <w:rsid w:val="004B161F"/>
    <w:rsid w:val="004F6904"/>
    <w:rsid w:val="00510FAE"/>
    <w:rsid w:val="00523C0E"/>
    <w:rsid w:val="005324F7"/>
    <w:rsid w:val="0055247A"/>
    <w:rsid w:val="00585840"/>
    <w:rsid w:val="005968A8"/>
    <w:rsid w:val="005A2BB0"/>
    <w:rsid w:val="005B4C63"/>
    <w:rsid w:val="005B4F55"/>
    <w:rsid w:val="005C3FA9"/>
    <w:rsid w:val="005C5FE5"/>
    <w:rsid w:val="005E3A53"/>
    <w:rsid w:val="00615CB5"/>
    <w:rsid w:val="00632A29"/>
    <w:rsid w:val="006526BD"/>
    <w:rsid w:val="00655DE7"/>
    <w:rsid w:val="00674552"/>
    <w:rsid w:val="0067689F"/>
    <w:rsid w:val="00681CC4"/>
    <w:rsid w:val="00694AA7"/>
    <w:rsid w:val="00695E46"/>
    <w:rsid w:val="00696E66"/>
    <w:rsid w:val="006B0672"/>
    <w:rsid w:val="006B115B"/>
    <w:rsid w:val="006B2B4E"/>
    <w:rsid w:val="0072438F"/>
    <w:rsid w:val="00743B3B"/>
    <w:rsid w:val="007446B2"/>
    <w:rsid w:val="007600B0"/>
    <w:rsid w:val="00764DF1"/>
    <w:rsid w:val="00765641"/>
    <w:rsid w:val="0077282D"/>
    <w:rsid w:val="007962A5"/>
    <w:rsid w:val="007B6CA7"/>
    <w:rsid w:val="007E2D6B"/>
    <w:rsid w:val="00810C12"/>
    <w:rsid w:val="00853EC0"/>
    <w:rsid w:val="00864B7E"/>
    <w:rsid w:val="008839A5"/>
    <w:rsid w:val="008A43AC"/>
    <w:rsid w:val="008D628F"/>
    <w:rsid w:val="008E36E4"/>
    <w:rsid w:val="008E5377"/>
    <w:rsid w:val="008E6FDC"/>
    <w:rsid w:val="00903EA4"/>
    <w:rsid w:val="0092387A"/>
    <w:rsid w:val="009259E9"/>
    <w:rsid w:val="00954654"/>
    <w:rsid w:val="00964C6B"/>
    <w:rsid w:val="0096719A"/>
    <w:rsid w:val="00975490"/>
    <w:rsid w:val="00977F27"/>
    <w:rsid w:val="0098178A"/>
    <w:rsid w:val="009A0C10"/>
    <w:rsid w:val="009A0C8C"/>
    <w:rsid w:val="009B06F0"/>
    <w:rsid w:val="009C4638"/>
    <w:rsid w:val="009E39BD"/>
    <w:rsid w:val="009F6AD0"/>
    <w:rsid w:val="00A12FB2"/>
    <w:rsid w:val="00A36E84"/>
    <w:rsid w:val="00A448BF"/>
    <w:rsid w:val="00A566C2"/>
    <w:rsid w:val="00A81A3B"/>
    <w:rsid w:val="00A85012"/>
    <w:rsid w:val="00AC15FE"/>
    <w:rsid w:val="00AD66CC"/>
    <w:rsid w:val="00AE158F"/>
    <w:rsid w:val="00B01DC2"/>
    <w:rsid w:val="00B038D8"/>
    <w:rsid w:val="00B03C95"/>
    <w:rsid w:val="00B049C5"/>
    <w:rsid w:val="00B124F1"/>
    <w:rsid w:val="00B4009A"/>
    <w:rsid w:val="00B465ED"/>
    <w:rsid w:val="00B80C88"/>
    <w:rsid w:val="00B87993"/>
    <w:rsid w:val="00BC7CA8"/>
    <w:rsid w:val="00BD0724"/>
    <w:rsid w:val="00C305E3"/>
    <w:rsid w:val="00C30CAE"/>
    <w:rsid w:val="00C31C0A"/>
    <w:rsid w:val="00C742EA"/>
    <w:rsid w:val="00C7576A"/>
    <w:rsid w:val="00C768DF"/>
    <w:rsid w:val="00C77D21"/>
    <w:rsid w:val="00C93CA9"/>
    <w:rsid w:val="00CC2561"/>
    <w:rsid w:val="00CC2C19"/>
    <w:rsid w:val="00CD23F3"/>
    <w:rsid w:val="00CD7EBF"/>
    <w:rsid w:val="00D041AE"/>
    <w:rsid w:val="00D36692"/>
    <w:rsid w:val="00D47EE6"/>
    <w:rsid w:val="00D50793"/>
    <w:rsid w:val="00D55E14"/>
    <w:rsid w:val="00D93B9C"/>
    <w:rsid w:val="00DB2D72"/>
    <w:rsid w:val="00DC131E"/>
    <w:rsid w:val="00DE6616"/>
    <w:rsid w:val="00E323CC"/>
    <w:rsid w:val="00E34F60"/>
    <w:rsid w:val="00E361CD"/>
    <w:rsid w:val="00E51C11"/>
    <w:rsid w:val="00E66379"/>
    <w:rsid w:val="00E673C8"/>
    <w:rsid w:val="00EA08C1"/>
    <w:rsid w:val="00EA43E7"/>
    <w:rsid w:val="00EB080C"/>
    <w:rsid w:val="00EB0D01"/>
    <w:rsid w:val="00EB6D28"/>
    <w:rsid w:val="00ED030C"/>
    <w:rsid w:val="00EE4F73"/>
    <w:rsid w:val="00EF4865"/>
    <w:rsid w:val="00F03BAB"/>
    <w:rsid w:val="00F056B0"/>
    <w:rsid w:val="00F141DA"/>
    <w:rsid w:val="00F36FAC"/>
    <w:rsid w:val="00F4092D"/>
    <w:rsid w:val="00F71AA7"/>
    <w:rsid w:val="00F81992"/>
    <w:rsid w:val="00F93098"/>
    <w:rsid w:val="00F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0ECCE625"/>
  <w15:chartTrackingRefBased/>
  <w15:docId w15:val="{7DA825DF-BC38-4519-8219-96A27A59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379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B06F0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9B0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rsid w:val="009B06F0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72438F"/>
  </w:style>
  <w:style w:type="paragraph" w:styleId="Textonotapie">
    <w:name w:val="footnote text"/>
    <w:basedOn w:val="Normal"/>
    <w:semiHidden/>
    <w:rsid w:val="00B465ED"/>
    <w:rPr>
      <w:sz w:val="20"/>
      <w:szCs w:val="20"/>
    </w:rPr>
  </w:style>
  <w:style w:type="character" w:styleId="Refdenotaalpie">
    <w:name w:val="footnote reference"/>
    <w:semiHidden/>
    <w:rsid w:val="00B465ED"/>
    <w:rPr>
      <w:vertAlign w:val="superscript"/>
    </w:rPr>
  </w:style>
  <w:style w:type="character" w:styleId="Refdecomentario">
    <w:name w:val="annotation reference"/>
    <w:semiHidden/>
    <w:rsid w:val="00B465ED"/>
    <w:rPr>
      <w:sz w:val="16"/>
      <w:szCs w:val="16"/>
    </w:rPr>
  </w:style>
  <w:style w:type="paragraph" w:styleId="Textocomentario">
    <w:name w:val="annotation text"/>
    <w:basedOn w:val="Normal"/>
    <w:semiHidden/>
    <w:rsid w:val="00B465E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B465ED"/>
    <w:rPr>
      <w:b/>
      <w:bCs/>
    </w:rPr>
  </w:style>
  <w:style w:type="paragraph" w:styleId="Textodeglobo">
    <w:name w:val="Balloon Text"/>
    <w:basedOn w:val="Normal"/>
    <w:semiHidden/>
    <w:rsid w:val="00B465ED"/>
    <w:rPr>
      <w:rFonts w:ascii="Tahoma" w:hAnsi="Tahoma" w:cs="Tahoma"/>
      <w:sz w:val="16"/>
      <w:szCs w:val="16"/>
    </w:rPr>
  </w:style>
  <w:style w:type="paragraph" w:customStyle="1" w:styleId="BodyText21">
    <w:name w:val="Body Text 21"/>
    <w:basedOn w:val="Normal"/>
    <w:rsid w:val="00E66379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kern w:val="28"/>
      <w:szCs w:val="20"/>
      <w:lang w:val="es-ES_tradnl"/>
    </w:rPr>
  </w:style>
  <w:style w:type="paragraph" w:customStyle="1" w:styleId="a">
    <w:name w:val="_"/>
    <w:basedOn w:val="Normal"/>
    <w:rsid w:val="00E66379"/>
    <w:pPr>
      <w:widowControl w:val="0"/>
      <w:overflowPunct w:val="0"/>
      <w:autoSpaceDE w:val="0"/>
      <w:autoSpaceDN w:val="0"/>
      <w:adjustRightInd w:val="0"/>
      <w:ind w:left="1440" w:hanging="720"/>
      <w:textAlignment w:val="baseline"/>
    </w:pPr>
    <w:rPr>
      <w:rFonts w:ascii="Arial" w:hAnsi="Arial"/>
      <w:kern w:val="28"/>
      <w:szCs w:val="20"/>
      <w:lang w:val="en-US"/>
    </w:rPr>
  </w:style>
  <w:style w:type="character" w:customStyle="1" w:styleId="Hyperlink1">
    <w:name w:val="Hyperlink1"/>
    <w:rsid w:val="00E66379"/>
    <w:rPr>
      <w:color w:val="0000FF"/>
      <w:u w:val="single"/>
    </w:rPr>
  </w:style>
  <w:style w:type="character" w:styleId="Hipervnculo">
    <w:name w:val="Hyperlink"/>
    <w:uiPriority w:val="99"/>
    <w:unhideWhenUsed/>
    <w:rsid w:val="00E66379"/>
    <w:rPr>
      <w:color w:val="0000FF"/>
      <w:u w:val="single"/>
    </w:rPr>
  </w:style>
  <w:style w:type="character" w:styleId="Textoennegrita">
    <w:name w:val="Strong"/>
    <w:qFormat/>
    <w:rsid w:val="00E66379"/>
    <w:rPr>
      <w:b/>
      <w:bCs/>
    </w:rPr>
  </w:style>
  <w:style w:type="paragraph" w:styleId="Prrafodelista">
    <w:name w:val="List Paragraph"/>
    <w:basedOn w:val="Normal"/>
    <w:uiPriority w:val="34"/>
    <w:qFormat/>
    <w:rsid w:val="004A08DD"/>
    <w:pPr>
      <w:widowControl w:val="0"/>
      <w:overflowPunct w:val="0"/>
      <w:autoSpaceDE w:val="0"/>
      <w:autoSpaceDN w:val="0"/>
      <w:adjustRightInd w:val="0"/>
      <w:ind w:left="708"/>
      <w:textAlignment w:val="baseline"/>
    </w:pPr>
    <w:rPr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7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erfil%20Usuario\gab7201\Escritorio\membre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688C5DB3986D4F970262BD5903B190" ma:contentTypeVersion="18" ma:contentTypeDescription="Crear nuevo documento." ma:contentTypeScope="" ma:versionID="ed5386ac578ac661ce84b1fbf5b53d6e">
  <xsd:schema xmlns:xsd="http://www.w3.org/2001/XMLSchema" xmlns:xs="http://www.w3.org/2001/XMLSchema" xmlns:p="http://schemas.microsoft.com/office/2006/metadata/properties" xmlns:ns2="df9df3e0-ae77-49b8-a794-c9c8a9499d2c" xmlns:ns3="4292e96d-85d4-49a4-848c-a0d2d0769442" targetNamespace="http://schemas.microsoft.com/office/2006/metadata/properties" ma:root="true" ma:fieldsID="d05f3897eb9adbdce3e59efe0fdaa50d" ns2:_="" ns3:_="">
    <xsd:import namespace="df9df3e0-ae77-49b8-a794-c9c8a9499d2c"/>
    <xsd:import namespace="4292e96d-85d4-49a4-848c-a0d2d0769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df3e0-ae77-49b8-a794-c9c8a9499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2e96d-85d4-49a4-848c-a0d2d0769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5a135bd-defe-4aec-a468-d5e05e8bebdc}" ma:internalName="TaxCatchAll" ma:showField="CatchAllData" ma:web="4292e96d-85d4-49a4-848c-a0d2d0769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292e96d-85d4-49a4-848c-a0d2d0769442" xsi:nil="true"/>
    <lcf76f155ced4ddcb4097134ff3c332f xmlns="df9df3e0-ae77-49b8-a794-c9c8a9499d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C51412-8142-4FD1-AE76-A00D9080A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8E399C-D018-4855-A713-02C16990B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df3e0-ae77-49b8-a794-c9c8a9499d2c"/>
    <ds:schemaRef ds:uri="4292e96d-85d4-49a4-848c-a0d2d0769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563BDE-F7A1-49D7-9B6A-9969FBCF7924}">
  <ds:schemaRefs>
    <ds:schemaRef ds:uri="http://schemas.microsoft.com/office/2006/metadata/properties"/>
    <ds:schemaRef ds:uri="http://schemas.microsoft.com/office/infopath/2007/PartnerControls"/>
    <ds:schemaRef ds:uri="4292e96d-85d4-49a4-848c-a0d2d0769442"/>
    <ds:schemaRef ds:uri="df9df3e0-ae77-49b8-a794-c9c8a9499d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membrete.dotx</Template>
  <TotalTime>1</TotalTime>
  <Pages>1</Pages>
  <Words>72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>Comunidad de Madrid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gab7201</dc:creator>
  <cp:keywords/>
  <dc:description/>
  <cp:lastModifiedBy>DEL POZO ALBENDEA, ANDRES</cp:lastModifiedBy>
  <cp:revision>3</cp:revision>
  <cp:lastPrinted>2019-05-07T06:51:00Z</cp:lastPrinted>
  <dcterms:created xsi:type="dcterms:W3CDTF">2026-05-22T10:04:00Z</dcterms:created>
  <dcterms:modified xsi:type="dcterms:W3CDTF">2026-05-25T11:45:00Z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0x010100D6688C5DB3986D4F970262BD5903B190</vt:lpwstr>
  </property>
  <property fmtid="{D5CDD505-2E9C-101B-9397-08002B2CF9AE}" pid="3" name="MediaServiceImageTags">
    <vt:lpwstr/>
  </property>
</Properties>
</file>