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48129" w14:textId="77777777" w:rsidR="002C26F2" w:rsidRPr="00E6622D" w:rsidRDefault="002C26F2" w:rsidP="002C26F2">
      <w:pPr>
        <w:jc w:val="center"/>
        <w:rPr>
          <w:rFonts w:ascii="Arial" w:hAnsi="Arial" w:cs="Arial"/>
          <w:lang w:val="es-ES_tradnl"/>
        </w:rPr>
      </w:pPr>
    </w:p>
    <w:p w14:paraId="447BE938" w14:textId="77777777" w:rsidR="002C26F2" w:rsidRPr="00E6622D" w:rsidRDefault="002C26F2" w:rsidP="002C26F2">
      <w:pPr>
        <w:jc w:val="center"/>
        <w:rPr>
          <w:rFonts w:ascii="Arial" w:hAnsi="Arial" w:cs="Arial"/>
          <w:b/>
        </w:rPr>
      </w:pPr>
      <w:r w:rsidRPr="00E6622D">
        <w:rPr>
          <w:rFonts w:ascii="Arial" w:hAnsi="Arial" w:cs="Arial"/>
          <w:b/>
        </w:rPr>
        <w:t>CERTIFICACIÓN DE HABER PRESTADO SERVICIOS EFECTIVOS</w:t>
      </w:r>
    </w:p>
    <w:p w14:paraId="60AEF5B0" w14:textId="77777777" w:rsidR="002C26F2" w:rsidRPr="00E6622D" w:rsidRDefault="002C26F2" w:rsidP="002C26F2">
      <w:pPr>
        <w:jc w:val="center"/>
        <w:rPr>
          <w:rFonts w:ascii="Arial" w:hAnsi="Arial" w:cs="Arial"/>
          <w:b/>
        </w:rPr>
      </w:pPr>
    </w:p>
    <w:p w14:paraId="331453CE" w14:textId="77777777" w:rsidR="002C26F2" w:rsidRPr="00E6622D" w:rsidRDefault="002C26F2" w:rsidP="002C26F2">
      <w:pPr>
        <w:jc w:val="center"/>
        <w:rPr>
          <w:rFonts w:ascii="Arial" w:hAnsi="Arial" w:cs="Arial"/>
        </w:rPr>
      </w:pPr>
    </w:p>
    <w:p w14:paraId="2DDFCAC5" w14:textId="77777777" w:rsidR="007A78A9" w:rsidRPr="00E6622D" w:rsidRDefault="007A78A9" w:rsidP="007A78A9">
      <w:pPr>
        <w:spacing w:line="480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D/Dª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……………………………………………………...………………………………………, como Director/a 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del Centro </w:t>
      </w:r>
      <w:r>
        <w:rPr>
          <w:rFonts w:ascii="Arial" w:hAnsi="Arial" w:cs="Arial"/>
          <w:sz w:val="22"/>
          <w:szCs w:val="22"/>
          <w:lang w:val="es-ES_tradnl"/>
        </w:rPr>
        <w:t>………</w:t>
      </w:r>
      <w:proofErr w:type="gramStart"/>
      <w:r>
        <w:rPr>
          <w:rFonts w:ascii="Arial" w:hAnsi="Arial" w:cs="Arial"/>
          <w:sz w:val="22"/>
          <w:szCs w:val="22"/>
          <w:lang w:val="es-ES_tradnl"/>
        </w:rPr>
        <w:t>…....</w:t>
      </w:r>
      <w:proofErr w:type="gramEnd"/>
      <w:r>
        <w:rPr>
          <w:rFonts w:ascii="Arial" w:hAnsi="Arial" w:cs="Arial"/>
          <w:sz w:val="22"/>
          <w:szCs w:val="22"/>
          <w:lang w:val="es-ES_tradnl"/>
        </w:rPr>
        <w:t>…………………………………………………………………………………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 certifica que </w:t>
      </w:r>
      <w:r>
        <w:rPr>
          <w:rFonts w:ascii="Arial" w:hAnsi="Arial" w:cs="Arial"/>
          <w:sz w:val="22"/>
          <w:szCs w:val="22"/>
          <w:lang w:val="es-ES_tradnl"/>
        </w:rPr>
        <w:t>D./Dª ……….................................................</w:t>
      </w:r>
      <w:proofErr w:type="gramStart"/>
      <w:r>
        <w:rPr>
          <w:rFonts w:ascii="Arial" w:hAnsi="Arial" w:cs="Arial"/>
          <w:sz w:val="22"/>
          <w:szCs w:val="22"/>
          <w:lang w:val="es-ES_tradnl"/>
        </w:rPr>
        <w:t>…….</w:t>
      </w:r>
      <w:proofErr w:type="gramEnd"/>
      <w:r>
        <w:rPr>
          <w:rFonts w:ascii="Arial" w:hAnsi="Arial" w:cs="Arial"/>
          <w:sz w:val="22"/>
          <w:szCs w:val="22"/>
          <w:lang w:val="es-ES_tradnl"/>
        </w:rPr>
        <w:t xml:space="preserve">.……………………………………..…………………. 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ha prestado, o se encuentra prestando, </w:t>
      </w:r>
      <w:r w:rsidRPr="00E6622D">
        <w:rPr>
          <w:rFonts w:ascii="Arial" w:hAnsi="Arial" w:cs="Arial"/>
          <w:b/>
          <w:sz w:val="22"/>
          <w:szCs w:val="22"/>
          <w:lang w:val="es-ES_tradnl"/>
        </w:rPr>
        <w:t>servicios efectivos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 en este Centro</w:t>
      </w:r>
      <w:r>
        <w:rPr>
          <w:rFonts w:ascii="Arial" w:hAnsi="Arial" w:cs="Arial"/>
          <w:sz w:val="22"/>
          <w:szCs w:val="22"/>
          <w:lang w:val="es-ES_tradnl"/>
        </w:rPr>
        <w:t xml:space="preserve"> d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esde </w:t>
      </w:r>
      <w:r w:rsidR="00713071">
        <w:rPr>
          <w:rFonts w:ascii="Arial" w:hAnsi="Arial" w:cs="Arial"/>
          <w:sz w:val="22"/>
          <w:szCs w:val="22"/>
          <w:lang w:val="es-ES_tradnl"/>
        </w:rPr>
        <w:t>el día</w:t>
      </w:r>
      <w:proofErr w:type="gramStart"/>
      <w:r w:rsidR="00713071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….</w:t>
      </w:r>
      <w:proofErr w:type="gramEnd"/>
      <w:r>
        <w:rPr>
          <w:rFonts w:ascii="Arial" w:hAnsi="Arial" w:cs="Arial"/>
          <w:sz w:val="22"/>
          <w:szCs w:val="22"/>
          <w:lang w:val="es-ES_tradnl"/>
        </w:rPr>
        <w:t>…/.….../…..……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 hasta</w:t>
      </w:r>
      <w:r w:rsidR="00713071">
        <w:rPr>
          <w:rFonts w:ascii="Arial" w:hAnsi="Arial" w:cs="Arial"/>
          <w:sz w:val="22"/>
          <w:szCs w:val="22"/>
          <w:lang w:val="es-ES_tradnl"/>
        </w:rPr>
        <w:t xml:space="preserve"> el día</w:t>
      </w:r>
      <w:proofErr w:type="gramStart"/>
      <w:r w:rsidRPr="00E6622D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….</w:t>
      </w:r>
      <w:proofErr w:type="gramEnd"/>
      <w:r>
        <w:rPr>
          <w:rFonts w:ascii="Arial" w:hAnsi="Arial" w:cs="Arial"/>
          <w:sz w:val="22"/>
          <w:szCs w:val="22"/>
          <w:lang w:val="es-ES_tradnl"/>
        </w:rPr>
        <w:t>…/.….../…..……</w:t>
      </w:r>
      <w:r w:rsidRPr="00E6622D">
        <w:rPr>
          <w:rFonts w:ascii="Arial" w:hAnsi="Arial" w:cs="Arial"/>
          <w:sz w:val="22"/>
          <w:szCs w:val="22"/>
          <w:lang w:val="es-ES_tradnl"/>
        </w:rPr>
        <w:t>(*)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E6622D">
        <w:rPr>
          <w:rFonts w:ascii="Arial" w:hAnsi="Arial" w:cs="Arial"/>
          <w:sz w:val="22"/>
          <w:szCs w:val="22"/>
          <w:lang w:val="es-ES_tradnl"/>
        </w:rPr>
        <w:t>y para que así conste lo firmo en</w:t>
      </w:r>
      <w:r>
        <w:rPr>
          <w:rFonts w:ascii="Arial" w:hAnsi="Arial" w:cs="Arial"/>
          <w:sz w:val="22"/>
          <w:szCs w:val="22"/>
          <w:lang w:val="es-ES_tradnl"/>
        </w:rPr>
        <w:t xml:space="preserve"> ………………………………………...……………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, a </w:t>
      </w:r>
      <w:r>
        <w:rPr>
          <w:rFonts w:ascii="Arial" w:hAnsi="Arial" w:cs="Arial"/>
          <w:sz w:val="22"/>
          <w:szCs w:val="22"/>
          <w:lang w:val="es-ES_tradnl"/>
        </w:rPr>
        <w:t>………</w:t>
      </w:r>
      <w:r w:rsidRPr="00E6622D">
        <w:rPr>
          <w:rFonts w:ascii="Arial" w:hAnsi="Arial" w:cs="Arial"/>
          <w:sz w:val="22"/>
          <w:szCs w:val="22"/>
          <w:lang w:val="es-ES_tradnl"/>
        </w:rPr>
        <w:t>.</w:t>
      </w:r>
      <w:r>
        <w:rPr>
          <w:rFonts w:ascii="Arial" w:hAnsi="Arial" w:cs="Arial"/>
          <w:sz w:val="22"/>
          <w:szCs w:val="22"/>
          <w:lang w:val="es-ES_tradnl"/>
        </w:rPr>
        <w:t xml:space="preserve"> de ………………………………… de </w:t>
      </w:r>
      <w:r w:rsidRPr="00E6622D">
        <w:rPr>
          <w:rFonts w:ascii="Arial" w:hAnsi="Arial" w:cs="Arial"/>
          <w:sz w:val="22"/>
          <w:szCs w:val="22"/>
          <w:lang w:val="es-ES_tradnl"/>
        </w:rPr>
        <w:t>20</w:t>
      </w:r>
      <w:r>
        <w:rPr>
          <w:rFonts w:ascii="Arial" w:hAnsi="Arial" w:cs="Arial"/>
          <w:sz w:val="22"/>
          <w:szCs w:val="22"/>
          <w:lang w:val="es-ES_tradnl"/>
        </w:rPr>
        <w:t>……….</w:t>
      </w:r>
    </w:p>
    <w:p w14:paraId="7D72C599" w14:textId="77777777" w:rsidR="002C26F2" w:rsidRPr="00B035DF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137D36" w14:textId="77777777" w:rsidR="002C26F2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B75990" w14:textId="1FE66A75" w:rsidR="002C26F2" w:rsidRPr="00E6622D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</w:r>
      <w:r w:rsidRPr="00E6622D">
        <w:rPr>
          <w:rFonts w:ascii="Arial" w:hAnsi="Arial" w:cs="Arial"/>
          <w:sz w:val="22"/>
          <w:szCs w:val="22"/>
          <w:lang w:val="es-ES_tradnl"/>
        </w:rPr>
        <w:tab/>
        <w:t>EL</w:t>
      </w:r>
      <w:r w:rsidR="00075F27">
        <w:rPr>
          <w:rFonts w:ascii="Arial" w:hAnsi="Arial" w:cs="Arial"/>
          <w:sz w:val="22"/>
          <w:szCs w:val="22"/>
          <w:lang w:val="es-ES_tradnl"/>
        </w:rPr>
        <w:t>/LA DIRECTOR/A</w:t>
      </w:r>
      <w:r w:rsidRPr="00E6622D">
        <w:rPr>
          <w:rFonts w:ascii="Arial" w:hAnsi="Arial" w:cs="Arial"/>
          <w:sz w:val="22"/>
          <w:szCs w:val="22"/>
          <w:lang w:val="es-ES_tradnl"/>
        </w:rPr>
        <w:t xml:space="preserve"> DEL CENTRO</w:t>
      </w:r>
    </w:p>
    <w:p w14:paraId="71F38DBA" w14:textId="77777777" w:rsidR="002C26F2" w:rsidRPr="00E6622D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90FD0E" w14:textId="77777777" w:rsidR="002C26F2" w:rsidRPr="00E6622D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48BC76" w14:textId="77777777" w:rsidR="002C26F2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729B17" w14:textId="77777777" w:rsidR="007B078B" w:rsidRDefault="007B078B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B478E1" w14:textId="77777777" w:rsidR="007B078B" w:rsidRDefault="007B078B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A8E2871" w14:textId="77777777" w:rsidR="00814D1F" w:rsidRDefault="00814D1F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B247E5" w14:textId="70241C93" w:rsidR="007B078B" w:rsidRDefault="007B078B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6938DA" w14:textId="6597B252" w:rsidR="004E5438" w:rsidRDefault="004E5438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A0D01B" w14:textId="77777777" w:rsidR="004E5438" w:rsidRDefault="004E5438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47D1C05" w14:textId="77777777" w:rsidR="0012328A" w:rsidRDefault="0012328A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A8C128" w14:textId="77777777" w:rsidR="0012328A" w:rsidRDefault="0012328A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B071776" w14:textId="77777777" w:rsidR="0012328A" w:rsidRPr="00E6622D" w:rsidRDefault="0012328A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A1BF47E" w14:textId="77777777" w:rsidR="002C26F2" w:rsidRPr="00E6622D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7F4B75" w14:textId="77777777" w:rsidR="002C26F2" w:rsidRPr="00E6622D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7E9E7E" w14:textId="4B2B1BB4" w:rsidR="002C26F2" w:rsidRPr="00B035DF" w:rsidRDefault="002C26F2" w:rsidP="002C26F2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F805BE">
        <w:rPr>
          <w:rFonts w:ascii="Arial" w:hAnsi="Arial" w:cs="Arial"/>
          <w:sz w:val="22"/>
          <w:szCs w:val="22"/>
          <w:lang w:val="es-ES_tradnl"/>
        </w:rPr>
        <w:t>(*) En el caso de los contratados en el Centro para el resto del curso, se ind</w:t>
      </w:r>
      <w:r w:rsidR="00750C16" w:rsidRPr="00F805BE">
        <w:rPr>
          <w:rFonts w:ascii="Arial" w:hAnsi="Arial" w:cs="Arial"/>
          <w:sz w:val="22"/>
          <w:szCs w:val="22"/>
          <w:lang w:val="es-ES_tradnl"/>
        </w:rPr>
        <w:t>icará a estos efectos 30/06/20</w:t>
      </w:r>
      <w:r w:rsidR="00A601FC">
        <w:rPr>
          <w:rFonts w:ascii="Arial" w:hAnsi="Arial" w:cs="Arial"/>
          <w:sz w:val="22"/>
          <w:szCs w:val="22"/>
          <w:lang w:val="es-ES_tradnl"/>
        </w:rPr>
        <w:t>2</w:t>
      </w:r>
      <w:r w:rsidR="00F33236">
        <w:rPr>
          <w:rFonts w:ascii="Arial" w:hAnsi="Arial" w:cs="Arial"/>
          <w:sz w:val="22"/>
          <w:szCs w:val="22"/>
          <w:lang w:val="es-ES_tradnl"/>
        </w:rPr>
        <w:t>6</w:t>
      </w:r>
      <w:r w:rsidR="00883D4D">
        <w:rPr>
          <w:rFonts w:ascii="Arial" w:hAnsi="Arial" w:cs="Arial"/>
          <w:sz w:val="22"/>
          <w:szCs w:val="22"/>
          <w:lang w:val="es-ES_tradnl"/>
        </w:rPr>
        <w:t>.</w:t>
      </w:r>
    </w:p>
    <w:p w14:paraId="4F93438E" w14:textId="77777777" w:rsidR="001F0508" w:rsidRPr="00A269DF" w:rsidRDefault="001F0508" w:rsidP="002C26F2">
      <w:pPr>
        <w:rPr>
          <w:szCs w:val="16"/>
          <w:lang w:val="es-ES_tradnl"/>
        </w:rPr>
      </w:pPr>
    </w:p>
    <w:sectPr w:rsidR="001F0508" w:rsidRPr="00A269DF" w:rsidSect="00B879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52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C3F8" w14:textId="77777777" w:rsidR="00D670FA" w:rsidRDefault="00D670FA">
      <w:r>
        <w:separator/>
      </w:r>
    </w:p>
  </w:endnote>
  <w:endnote w:type="continuationSeparator" w:id="0">
    <w:p w14:paraId="0E9E6074" w14:textId="77777777" w:rsidR="00D670FA" w:rsidRDefault="00D6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DF20" w14:textId="77777777" w:rsidR="00144F08" w:rsidRDefault="00144F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5CE2" w14:textId="76A5F3AE" w:rsidR="000B0FE8" w:rsidRPr="000B0FE8" w:rsidRDefault="000B0FE8" w:rsidP="000B0FE8">
    <w:pPr>
      <w:tabs>
        <w:tab w:val="left" w:pos="283"/>
        <w:tab w:val="right" w:pos="10206"/>
      </w:tabs>
      <w:autoSpaceDE w:val="0"/>
      <w:autoSpaceDN w:val="0"/>
      <w:adjustRightInd w:val="0"/>
      <w:ind w:right="85"/>
      <w:rPr>
        <w:sz w:val="15"/>
        <w:szCs w:val="15"/>
      </w:rPr>
    </w:pPr>
    <w:r w:rsidRPr="00AC182D">
      <w:rPr>
        <w:rFonts w:ascii="Arial" w:hAnsi="Arial" w:cs="Arial"/>
        <w:color w:val="000000"/>
        <w:sz w:val="15"/>
        <w:szCs w:val="15"/>
        <w:lang w:val="es-ES_tradnl"/>
      </w:rPr>
      <w:t xml:space="preserve">Página </w: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begin"/>
    </w:r>
    <w:r w:rsidRPr="00F80F60">
      <w:rPr>
        <w:rFonts w:ascii="Arial" w:hAnsi="Arial" w:cs="Arial"/>
        <w:color w:val="000000"/>
        <w:sz w:val="15"/>
        <w:szCs w:val="15"/>
        <w:lang w:val="es-ES_tradnl"/>
      </w:rPr>
      <w:instrText xml:space="preserve"> PAGE   \* MERGEFORMAT </w:instrTex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separate"/>
    </w:r>
    <w:r w:rsidR="00FC626E">
      <w:rPr>
        <w:rFonts w:ascii="Arial" w:hAnsi="Arial" w:cs="Arial"/>
        <w:noProof/>
        <w:color w:val="000000"/>
        <w:sz w:val="15"/>
        <w:szCs w:val="15"/>
        <w:lang w:val="es-ES_tradnl"/>
      </w:rPr>
      <w:t>1</w: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end"/>
    </w:r>
    <w:r>
      <w:rPr>
        <w:rFonts w:ascii="Arial" w:hAnsi="Arial" w:cs="Arial"/>
        <w:color w:val="000000"/>
        <w:sz w:val="15"/>
        <w:szCs w:val="15"/>
        <w:lang w:val="es-ES_tradnl"/>
      </w:rPr>
      <w:t xml:space="preserve"> de 1</w:t>
    </w:r>
    <w:r w:rsidRPr="00AC182D">
      <w:rPr>
        <w:rFonts w:ascii="Arial" w:hAnsi="Arial" w:cs="Arial"/>
        <w:color w:val="000000"/>
        <w:sz w:val="15"/>
        <w:szCs w:val="15"/>
        <w:lang w:val="es-ES_tradnl"/>
      </w:rPr>
      <w:tab/>
      <w:t xml:space="preserve">Modelo: </w:t>
    </w:r>
    <w:r w:rsidR="002C26F2">
      <w:rPr>
        <w:rFonts w:ascii="Arial" w:hAnsi="Arial" w:cs="Arial"/>
        <w:color w:val="000000"/>
        <w:sz w:val="15"/>
        <w:szCs w:val="15"/>
        <w:lang w:val="es-ES_tradnl"/>
      </w:rPr>
      <w:t>137</w:t>
    </w:r>
    <w:r>
      <w:rPr>
        <w:rFonts w:ascii="Arial" w:hAnsi="Arial" w:cs="Arial"/>
        <w:color w:val="000000"/>
        <w:sz w:val="15"/>
        <w:szCs w:val="15"/>
        <w:lang w:val="es-ES_tradnl"/>
      </w:rPr>
      <w:t>FO</w:t>
    </w:r>
    <w:r w:rsidR="00340C7B">
      <w:rPr>
        <w:rFonts w:ascii="Arial" w:hAnsi="Arial" w:cs="Arial"/>
        <w:color w:val="000000"/>
        <w:sz w:val="15"/>
        <w:szCs w:val="15"/>
        <w:lang w:val="es-ES_tradnl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E6A3D" w14:textId="77777777" w:rsidR="00144F08" w:rsidRDefault="00144F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37B1F" w14:textId="77777777" w:rsidR="00D670FA" w:rsidRDefault="00D670FA">
      <w:r>
        <w:separator/>
      </w:r>
    </w:p>
  </w:footnote>
  <w:footnote w:type="continuationSeparator" w:id="0">
    <w:p w14:paraId="3CC07785" w14:textId="77777777" w:rsidR="00D670FA" w:rsidRDefault="00D67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AC9B2" w14:textId="77777777" w:rsidR="00144F08" w:rsidRDefault="00144F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28AB5" w14:textId="77777777" w:rsidR="00CD7EBF" w:rsidRDefault="00CD7EBF" w:rsidP="00CD7EBF">
    <w:pPr>
      <w:pStyle w:val="Encabezado"/>
    </w:pPr>
  </w:p>
  <w:p w14:paraId="31703B4A" w14:textId="77777777" w:rsidR="00CD7EBF" w:rsidRPr="00C44146" w:rsidRDefault="00CD7EBF" w:rsidP="00CD7EBF">
    <w:pPr>
      <w:pStyle w:val="Encabezado"/>
    </w:pPr>
  </w:p>
  <w:p w14:paraId="399F5156" w14:textId="77777777" w:rsidR="007962A5" w:rsidRPr="00CD7EBF" w:rsidRDefault="007962A5" w:rsidP="00CD7EB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93CF" w14:textId="77777777" w:rsidR="00144F08" w:rsidRDefault="00144F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37AA17E"/>
    <w:lvl w:ilvl="0">
      <w:numFmt w:val="bullet"/>
      <w:lvlText w:val="*"/>
      <w:lvlJc w:val="left"/>
    </w:lvl>
  </w:abstractNum>
  <w:abstractNum w:abstractNumId="1" w15:restartNumberingAfterBreak="0">
    <w:nsid w:val="0B091003"/>
    <w:multiLevelType w:val="multilevel"/>
    <w:tmpl w:val="DC40F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12743BE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11F46B41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 w15:restartNumberingAfterBreak="0">
    <w:nsid w:val="18D8565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F15842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855D4"/>
    <w:multiLevelType w:val="hybridMultilevel"/>
    <w:tmpl w:val="952C3678"/>
    <w:lvl w:ilvl="0" w:tplc="304AD330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5E38A5"/>
    <w:multiLevelType w:val="hybridMultilevel"/>
    <w:tmpl w:val="5A0606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630"/>
    <w:multiLevelType w:val="hybridMultilevel"/>
    <w:tmpl w:val="2D0231B8"/>
    <w:lvl w:ilvl="0" w:tplc="8CDAF79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17634"/>
    <w:multiLevelType w:val="hybridMultilevel"/>
    <w:tmpl w:val="AC7A3A16"/>
    <w:lvl w:ilvl="0" w:tplc="4710BCC6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41534F"/>
    <w:multiLevelType w:val="hybridMultilevel"/>
    <w:tmpl w:val="F90CD00A"/>
    <w:lvl w:ilvl="0" w:tplc="03FACA0E">
      <w:start w:val="1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352F7FC3"/>
    <w:multiLevelType w:val="hybridMultilevel"/>
    <w:tmpl w:val="1988BE5E"/>
    <w:lvl w:ilvl="0" w:tplc="A4AA9A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D14654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90D2F"/>
    <w:multiLevelType w:val="hybridMultilevel"/>
    <w:tmpl w:val="8640C906"/>
    <w:lvl w:ilvl="0" w:tplc="6826F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E90018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A42A6"/>
    <w:multiLevelType w:val="hybridMultilevel"/>
    <w:tmpl w:val="567C552E"/>
    <w:lvl w:ilvl="0" w:tplc="29A0244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783E86"/>
    <w:multiLevelType w:val="hybridMultilevel"/>
    <w:tmpl w:val="4C20D596"/>
    <w:lvl w:ilvl="0" w:tplc="F0CA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654A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5045298"/>
    <w:multiLevelType w:val="hybridMultilevel"/>
    <w:tmpl w:val="C94291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86770"/>
    <w:multiLevelType w:val="multilevel"/>
    <w:tmpl w:val="E5FC992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5E8156D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0137DE8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0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2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6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9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1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060" w:hanging="180"/>
      </w:pPr>
    </w:lvl>
  </w:abstractNum>
  <w:abstractNum w:abstractNumId="22" w15:restartNumberingAfterBreak="0">
    <w:nsid w:val="605738A9"/>
    <w:multiLevelType w:val="hybridMultilevel"/>
    <w:tmpl w:val="8AAEC900"/>
    <w:lvl w:ilvl="0" w:tplc="81DC7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94D98"/>
    <w:multiLevelType w:val="hybridMultilevel"/>
    <w:tmpl w:val="5B7AAA3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431EFE"/>
    <w:multiLevelType w:val="hybridMultilevel"/>
    <w:tmpl w:val="64184F16"/>
    <w:lvl w:ilvl="0" w:tplc="E384E690">
      <w:start w:val="1"/>
      <w:numFmt w:val="ordinal"/>
      <w:lvlText w:val="%1."/>
      <w:lvlJc w:val="left"/>
      <w:pPr>
        <w:ind w:left="25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84" w:hanging="360"/>
      </w:pPr>
    </w:lvl>
    <w:lvl w:ilvl="2" w:tplc="0C0A001B" w:tentative="1">
      <w:start w:val="1"/>
      <w:numFmt w:val="lowerRoman"/>
      <w:lvlText w:val="%3."/>
      <w:lvlJc w:val="right"/>
      <w:pPr>
        <w:ind w:left="4004" w:hanging="180"/>
      </w:pPr>
    </w:lvl>
    <w:lvl w:ilvl="3" w:tplc="0C0A000F" w:tentative="1">
      <w:start w:val="1"/>
      <w:numFmt w:val="decimal"/>
      <w:lvlText w:val="%4."/>
      <w:lvlJc w:val="left"/>
      <w:pPr>
        <w:ind w:left="4724" w:hanging="360"/>
      </w:pPr>
    </w:lvl>
    <w:lvl w:ilvl="4" w:tplc="0C0A0019" w:tentative="1">
      <w:start w:val="1"/>
      <w:numFmt w:val="lowerLetter"/>
      <w:lvlText w:val="%5."/>
      <w:lvlJc w:val="left"/>
      <w:pPr>
        <w:ind w:left="5444" w:hanging="360"/>
      </w:pPr>
    </w:lvl>
    <w:lvl w:ilvl="5" w:tplc="0C0A001B" w:tentative="1">
      <w:start w:val="1"/>
      <w:numFmt w:val="lowerRoman"/>
      <w:lvlText w:val="%6."/>
      <w:lvlJc w:val="right"/>
      <w:pPr>
        <w:ind w:left="6164" w:hanging="180"/>
      </w:pPr>
    </w:lvl>
    <w:lvl w:ilvl="6" w:tplc="0C0A000F" w:tentative="1">
      <w:start w:val="1"/>
      <w:numFmt w:val="decimal"/>
      <w:lvlText w:val="%7."/>
      <w:lvlJc w:val="left"/>
      <w:pPr>
        <w:ind w:left="6884" w:hanging="360"/>
      </w:pPr>
    </w:lvl>
    <w:lvl w:ilvl="7" w:tplc="0C0A0019" w:tentative="1">
      <w:start w:val="1"/>
      <w:numFmt w:val="lowerLetter"/>
      <w:lvlText w:val="%8."/>
      <w:lvlJc w:val="left"/>
      <w:pPr>
        <w:ind w:left="7604" w:hanging="360"/>
      </w:pPr>
    </w:lvl>
    <w:lvl w:ilvl="8" w:tplc="0C0A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25" w15:restartNumberingAfterBreak="0">
    <w:nsid w:val="7597657B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3"/>
  </w:num>
  <w:num w:numId="2">
    <w:abstractNumId w:val="4"/>
  </w:num>
  <w:num w:numId="3">
    <w:abstractNumId w:val="20"/>
  </w:num>
  <w:num w:numId="4">
    <w:abstractNumId w:val="17"/>
  </w:num>
  <w:num w:numId="5">
    <w:abstractNumId w:val="5"/>
  </w:num>
  <w:num w:numId="6">
    <w:abstractNumId w:val="12"/>
  </w:num>
  <w:num w:numId="7">
    <w:abstractNumId w:val="14"/>
  </w:num>
  <w:num w:numId="8">
    <w:abstractNumId w:val="18"/>
  </w:num>
  <w:num w:numId="9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1080" w:hanging="360"/>
        </w:pPr>
      </w:lvl>
    </w:lvlOverride>
  </w:num>
  <w:num w:numId="10">
    <w:abstractNumId w:val="22"/>
  </w:num>
  <w:num w:numId="11">
    <w:abstractNumId w:val="21"/>
  </w:num>
  <w:num w:numId="12">
    <w:abstractNumId w:val="3"/>
  </w:num>
  <w:num w:numId="13">
    <w:abstractNumId w:val="25"/>
  </w:num>
  <w:num w:numId="14">
    <w:abstractNumId w:val="1"/>
  </w:num>
  <w:num w:numId="15">
    <w:abstractNumId w:val="19"/>
  </w:num>
  <w:num w:numId="16">
    <w:abstractNumId w:val="16"/>
  </w:num>
  <w:num w:numId="17">
    <w:abstractNumId w:val="9"/>
  </w:num>
  <w:num w:numId="18">
    <w:abstractNumId w:val="23"/>
  </w:num>
  <w:num w:numId="19">
    <w:abstractNumId w:val="11"/>
  </w:num>
  <w:num w:numId="20">
    <w:abstractNumId w:val="10"/>
  </w:num>
  <w:num w:numId="21">
    <w:abstractNumId w:val="7"/>
  </w:num>
  <w:num w:numId="22">
    <w:abstractNumId w:val="24"/>
  </w:num>
  <w:num w:numId="23">
    <w:abstractNumId w:val="8"/>
  </w:num>
  <w:num w:numId="24">
    <w:abstractNumId w:val="2"/>
  </w:num>
  <w:num w:numId="25">
    <w:abstractNumId w:val="6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8DD"/>
    <w:rsid w:val="000427B6"/>
    <w:rsid w:val="00051122"/>
    <w:rsid w:val="00075F27"/>
    <w:rsid w:val="00083477"/>
    <w:rsid w:val="000A05A1"/>
    <w:rsid w:val="000B0FE8"/>
    <w:rsid w:val="000D595B"/>
    <w:rsid w:val="000F5E0E"/>
    <w:rsid w:val="0012328A"/>
    <w:rsid w:val="00144F08"/>
    <w:rsid w:val="0016306B"/>
    <w:rsid w:val="00174E57"/>
    <w:rsid w:val="0018132B"/>
    <w:rsid w:val="0019101B"/>
    <w:rsid w:val="001D243A"/>
    <w:rsid w:val="001F0508"/>
    <w:rsid w:val="00204965"/>
    <w:rsid w:val="00233017"/>
    <w:rsid w:val="002737FB"/>
    <w:rsid w:val="00274B6A"/>
    <w:rsid w:val="0028042A"/>
    <w:rsid w:val="00283599"/>
    <w:rsid w:val="002A624D"/>
    <w:rsid w:val="002B0104"/>
    <w:rsid w:val="002C26F2"/>
    <w:rsid w:val="002D489B"/>
    <w:rsid w:val="0031367B"/>
    <w:rsid w:val="00336FA5"/>
    <w:rsid w:val="00340C7B"/>
    <w:rsid w:val="00344650"/>
    <w:rsid w:val="003635B4"/>
    <w:rsid w:val="0037613F"/>
    <w:rsid w:val="003C1409"/>
    <w:rsid w:val="003D2240"/>
    <w:rsid w:val="003E0F36"/>
    <w:rsid w:val="003F0661"/>
    <w:rsid w:val="003F1C8E"/>
    <w:rsid w:val="003F6F59"/>
    <w:rsid w:val="004613B5"/>
    <w:rsid w:val="00467B9F"/>
    <w:rsid w:val="00470CDA"/>
    <w:rsid w:val="0048586F"/>
    <w:rsid w:val="004A08DD"/>
    <w:rsid w:val="004A473B"/>
    <w:rsid w:val="004D4263"/>
    <w:rsid w:val="004E5438"/>
    <w:rsid w:val="00523C0E"/>
    <w:rsid w:val="005324F7"/>
    <w:rsid w:val="0055247A"/>
    <w:rsid w:val="00574FC4"/>
    <w:rsid w:val="00585840"/>
    <w:rsid w:val="005968A8"/>
    <w:rsid w:val="005A2BB0"/>
    <w:rsid w:val="005B4C63"/>
    <w:rsid w:val="005B4F55"/>
    <w:rsid w:val="005C5FE5"/>
    <w:rsid w:val="005E3A53"/>
    <w:rsid w:val="005E4C50"/>
    <w:rsid w:val="00615CB5"/>
    <w:rsid w:val="00625215"/>
    <w:rsid w:val="006526BD"/>
    <w:rsid w:val="00655DE7"/>
    <w:rsid w:val="00674552"/>
    <w:rsid w:val="00694AA7"/>
    <w:rsid w:val="00696E66"/>
    <w:rsid w:val="006B115B"/>
    <w:rsid w:val="006B2B4E"/>
    <w:rsid w:val="006D52B2"/>
    <w:rsid w:val="00713071"/>
    <w:rsid w:val="0072438F"/>
    <w:rsid w:val="00743B3B"/>
    <w:rsid w:val="00750C16"/>
    <w:rsid w:val="007600B0"/>
    <w:rsid w:val="00764DF1"/>
    <w:rsid w:val="00765641"/>
    <w:rsid w:val="0077282D"/>
    <w:rsid w:val="007962A5"/>
    <w:rsid w:val="007A78A9"/>
    <w:rsid w:val="007B078B"/>
    <w:rsid w:val="007B6CA7"/>
    <w:rsid w:val="007E2D6B"/>
    <w:rsid w:val="00803488"/>
    <w:rsid w:val="00810C12"/>
    <w:rsid w:val="00814D1F"/>
    <w:rsid w:val="00853EC0"/>
    <w:rsid w:val="00864B7E"/>
    <w:rsid w:val="00883D4D"/>
    <w:rsid w:val="008A43AC"/>
    <w:rsid w:val="008D628F"/>
    <w:rsid w:val="008E36E4"/>
    <w:rsid w:val="008E5377"/>
    <w:rsid w:val="0092387A"/>
    <w:rsid w:val="00954654"/>
    <w:rsid w:val="00964C6B"/>
    <w:rsid w:val="0096719A"/>
    <w:rsid w:val="00977F27"/>
    <w:rsid w:val="0098178A"/>
    <w:rsid w:val="009A0C10"/>
    <w:rsid w:val="009B06F0"/>
    <w:rsid w:val="009E39BD"/>
    <w:rsid w:val="009F6AD0"/>
    <w:rsid w:val="00A23485"/>
    <w:rsid w:val="00A269DF"/>
    <w:rsid w:val="00A36E84"/>
    <w:rsid w:val="00A448BF"/>
    <w:rsid w:val="00A517AC"/>
    <w:rsid w:val="00A601FC"/>
    <w:rsid w:val="00A81A3B"/>
    <w:rsid w:val="00A85012"/>
    <w:rsid w:val="00AC15FE"/>
    <w:rsid w:val="00AD66CC"/>
    <w:rsid w:val="00B01DC2"/>
    <w:rsid w:val="00B4009A"/>
    <w:rsid w:val="00B465ED"/>
    <w:rsid w:val="00B80C88"/>
    <w:rsid w:val="00B87993"/>
    <w:rsid w:val="00BB6969"/>
    <w:rsid w:val="00BC7CA8"/>
    <w:rsid w:val="00BD0724"/>
    <w:rsid w:val="00C305E3"/>
    <w:rsid w:val="00C31C0A"/>
    <w:rsid w:val="00C742EA"/>
    <w:rsid w:val="00C77D21"/>
    <w:rsid w:val="00CA40DE"/>
    <w:rsid w:val="00CB7F4A"/>
    <w:rsid w:val="00CC2561"/>
    <w:rsid w:val="00CD0725"/>
    <w:rsid w:val="00CD23F3"/>
    <w:rsid w:val="00CD7EBF"/>
    <w:rsid w:val="00D041AE"/>
    <w:rsid w:val="00D36692"/>
    <w:rsid w:val="00D50793"/>
    <w:rsid w:val="00D670FA"/>
    <w:rsid w:val="00D93B9C"/>
    <w:rsid w:val="00DA71F0"/>
    <w:rsid w:val="00DB2D72"/>
    <w:rsid w:val="00DC131E"/>
    <w:rsid w:val="00E05929"/>
    <w:rsid w:val="00E16AAD"/>
    <w:rsid w:val="00E323CC"/>
    <w:rsid w:val="00E34F60"/>
    <w:rsid w:val="00E361CD"/>
    <w:rsid w:val="00E43DD0"/>
    <w:rsid w:val="00E66379"/>
    <w:rsid w:val="00E673C8"/>
    <w:rsid w:val="00EB080C"/>
    <w:rsid w:val="00ED030C"/>
    <w:rsid w:val="00ED6AFC"/>
    <w:rsid w:val="00EE2F34"/>
    <w:rsid w:val="00EE4F73"/>
    <w:rsid w:val="00EF4865"/>
    <w:rsid w:val="00F03BAB"/>
    <w:rsid w:val="00F141DA"/>
    <w:rsid w:val="00F33236"/>
    <w:rsid w:val="00F36FAC"/>
    <w:rsid w:val="00F4092D"/>
    <w:rsid w:val="00F46E78"/>
    <w:rsid w:val="00F53457"/>
    <w:rsid w:val="00F71AA7"/>
    <w:rsid w:val="00F805BE"/>
    <w:rsid w:val="00F81992"/>
    <w:rsid w:val="00F93098"/>
    <w:rsid w:val="00FC626E"/>
    <w:rsid w:val="00F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2CEFFBC"/>
  <w15:chartTrackingRefBased/>
  <w15:docId w15:val="{304809B0-0C7D-496E-BA2D-1F587D5F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B06F0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9B0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9B06F0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2438F"/>
  </w:style>
  <w:style w:type="paragraph" w:styleId="Textonotapie">
    <w:name w:val="footnote text"/>
    <w:basedOn w:val="Normal"/>
    <w:semiHidden/>
    <w:rsid w:val="00B465ED"/>
    <w:rPr>
      <w:sz w:val="20"/>
      <w:szCs w:val="20"/>
    </w:rPr>
  </w:style>
  <w:style w:type="character" w:styleId="Refdenotaalpie">
    <w:name w:val="footnote reference"/>
    <w:semiHidden/>
    <w:rsid w:val="00B465ED"/>
    <w:rPr>
      <w:vertAlign w:val="superscript"/>
    </w:rPr>
  </w:style>
  <w:style w:type="character" w:styleId="Refdecomentario">
    <w:name w:val="annotation reference"/>
    <w:semiHidden/>
    <w:rsid w:val="00B465ED"/>
    <w:rPr>
      <w:sz w:val="16"/>
      <w:szCs w:val="16"/>
    </w:rPr>
  </w:style>
  <w:style w:type="paragraph" w:styleId="Textocomentario">
    <w:name w:val="annotation text"/>
    <w:basedOn w:val="Normal"/>
    <w:semiHidden/>
    <w:rsid w:val="00B465E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B465ED"/>
    <w:rPr>
      <w:b/>
      <w:bCs/>
    </w:rPr>
  </w:style>
  <w:style w:type="paragraph" w:styleId="Textodeglobo">
    <w:name w:val="Balloon Text"/>
    <w:basedOn w:val="Normal"/>
    <w:semiHidden/>
    <w:rsid w:val="00B465ED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Normal"/>
    <w:rsid w:val="00E66379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kern w:val="28"/>
      <w:szCs w:val="20"/>
      <w:lang w:val="es-ES_tradnl"/>
    </w:rPr>
  </w:style>
  <w:style w:type="paragraph" w:customStyle="1" w:styleId="a">
    <w:name w:val="_"/>
    <w:basedOn w:val="Normal"/>
    <w:rsid w:val="00E66379"/>
    <w:pPr>
      <w:widowControl w:val="0"/>
      <w:overflowPunct w:val="0"/>
      <w:autoSpaceDE w:val="0"/>
      <w:autoSpaceDN w:val="0"/>
      <w:adjustRightInd w:val="0"/>
      <w:ind w:left="1440" w:hanging="720"/>
      <w:textAlignment w:val="baseline"/>
    </w:pPr>
    <w:rPr>
      <w:rFonts w:ascii="Arial" w:hAnsi="Arial"/>
      <w:kern w:val="28"/>
      <w:szCs w:val="20"/>
      <w:lang w:val="en-US"/>
    </w:rPr>
  </w:style>
  <w:style w:type="character" w:customStyle="1" w:styleId="Hyperlink1">
    <w:name w:val="Hyperlink1"/>
    <w:rsid w:val="00E66379"/>
    <w:rPr>
      <w:color w:val="0000FF"/>
      <w:u w:val="single"/>
    </w:rPr>
  </w:style>
  <w:style w:type="character" w:styleId="Hipervnculo">
    <w:name w:val="Hyperlink"/>
    <w:uiPriority w:val="99"/>
    <w:unhideWhenUsed/>
    <w:rsid w:val="00E66379"/>
    <w:rPr>
      <w:color w:val="0000FF"/>
      <w:u w:val="single"/>
    </w:rPr>
  </w:style>
  <w:style w:type="character" w:styleId="Textoennegrita">
    <w:name w:val="Strong"/>
    <w:qFormat/>
    <w:rsid w:val="00E66379"/>
    <w:rPr>
      <w:b/>
      <w:bCs/>
    </w:rPr>
  </w:style>
  <w:style w:type="paragraph" w:styleId="Prrafodelista">
    <w:name w:val="List Paragraph"/>
    <w:basedOn w:val="Normal"/>
    <w:uiPriority w:val="34"/>
    <w:qFormat/>
    <w:rsid w:val="004A08DD"/>
    <w:pPr>
      <w:widowControl w:val="0"/>
      <w:overflowPunct w:val="0"/>
      <w:autoSpaceDE w:val="0"/>
      <w:autoSpaceDN w:val="0"/>
      <w:adjustRightInd w:val="0"/>
      <w:ind w:left="708"/>
      <w:textAlignment w:val="baseline"/>
    </w:pPr>
    <w:rPr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erfil%20Usuario\gab7201\Escritorio\membre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7806C7-DF7F-4758-B65C-536F0F3A123C}"/>
</file>

<file path=customXml/itemProps2.xml><?xml version="1.0" encoding="utf-8"?>
<ds:datastoreItem xmlns:ds="http://schemas.openxmlformats.org/officeDocument/2006/customXml" ds:itemID="{7DECA3D7-7764-49F5-8AF5-DFC3CD7DE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214AD7-B365-4B2B-99B8-F4108091EE0A}">
  <ds:schemaRefs>
    <ds:schemaRef ds:uri="http://schemas.microsoft.com/office/2006/metadata/properties"/>
    <ds:schemaRef ds:uri="http://schemas.microsoft.com/office/infopath/2007/PartnerControls"/>
    <ds:schemaRef ds:uri="4292e96d-85d4-49a4-848c-a0d2d0769442"/>
    <ds:schemaRef ds:uri="df9df3e0-ae77-49b8-a794-c9c8a9499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membrete.dotx</Template>
  <TotalTime>1</TotalTime>
  <Pages>1</Pages>
  <Words>76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Comunidad de Madrid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gab7201</dc:creator>
  <cp:keywords/>
  <dc:description/>
  <cp:lastModifiedBy>GONZALEZ MIRANDA, ALONSO</cp:lastModifiedBy>
  <cp:revision>4</cp:revision>
  <cp:lastPrinted>2011-06-02T16:31:00Z</cp:lastPrinted>
  <dcterms:created xsi:type="dcterms:W3CDTF">2024-05-23T21:37:00Z</dcterms:created>
  <dcterms:modified xsi:type="dcterms:W3CDTF">2026-05-08T08:11:00Z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  <property fmtid="{D5CDD505-2E9C-101B-9397-08002B2CF9AE}" pid="3" name="MediaServiceImageTags">
    <vt:lpwstr/>
  </property>
</Properties>
</file>